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50D74" w14:textId="0DE25C6A" w:rsidR="00621F33" w:rsidRDefault="0059691B" w:rsidP="006F3241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center"/>
      </w:pPr>
      <w:r>
        <w:rPr>
          <w:noProof/>
        </w:rPr>
        <w:drawing>
          <wp:inline distT="0" distB="0" distL="0" distR="0" wp14:anchorId="3FFFF9BE" wp14:editId="497207D2">
            <wp:extent cx="1259417" cy="1133475"/>
            <wp:effectExtent l="0" t="0" r="0" b="0"/>
            <wp:docPr id="2" name="Picture 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200x1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639" cy="11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E7DF" w14:textId="77777777" w:rsidR="00D05491" w:rsidRPr="00A11082" w:rsidRDefault="00D05491" w:rsidP="006F3241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center"/>
        <w:rPr>
          <w:sz w:val="24"/>
        </w:rPr>
      </w:pPr>
    </w:p>
    <w:p w14:paraId="1FD9097D" w14:textId="77777777" w:rsidR="0028262B" w:rsidRPr="00D05491" w:rsidRDefault="00D05491" w:rsidP="0028262B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b/>
        </w:rPr>
      </w:pPr>
      <w:r w:rsidRPr="00A11082">
        <w:rPr>
          <w:rFonts w:ascii="Arial" w:hAnsi="Arial" w:cs="Arial"/>
          <w:b/>
          <w:sz w:val="24"/>
          <w:u w:val="single"/>
        </w:rPr>
        <w:t>Job Opp</w:t>
      </w:r>
      <w:r w:rsidR="000712BF">
        <w:rPr>
          <w:rFonts w:ascii="Arial" w:hAnsi="Arial" w:cs="Arial"/>
          <w:b/>
          <w:sz w:val="24"/>
          <w:u w:val="single"/>
        </w:rPr>
        <w:t>ortunity Form</w:t>
      </w:r>
      <w:r w:rsidRPr="00A11082">
        <w:rPr>
          <w:rFonts w:ascii="Arial" w:hAnsi="Arial" w:cs="Arial"/>
          <w:b/>
          <w:sz w:val="24"/>
        </w:rPr>
        <w:t xml:space="preserve"> </w:t>
      </w:r>
    </w:p>
    <w:p w14:paraId="644DD215" w14:textId="77777777" w:rsidR="00D05491" w:rsidRDefault="00D05491" w:rsidP="0028262B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558B6412" w14:textId="405F5054" w:rsidR="00A11082" w:rsidRDefault="00D05491" w:rsidP="0028262B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  <w:r w:rsidRPr="005C1038">
        <w:rPr>
          <w:rFonts w:ascii="Arial" w:hAnsi="Arial" w:cs="Arial"/>
          <w:b/>
          <w:bCs/>
        </w:rPr>
        <w:t>Job Title: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0"/>
      <w:r w:rsidR="005C1038">
        <w:rPr>
          <w:rFonts w:ascii="Arial" w:hAnsi="Arial" w:cs="Arial"/>
        </w:rPr>
        <w:br/>
      </w:r>
      <w:r w:rsidR="005C1038">
        <w:rPr>
          <w:rFonts w:ascii="Arial" w:hAnsi="Arial" w:cs="Arial"/>
        </w:rPr>
        <w:br/>
      </w:r>
      <w:r w:rsidR="00EF267B" w:rsidRPr="006C5F44">
        <w:rPr>
          <w:rFonts w:ascii="Arial" w:hAnsi="Arial" w:cs="Arial"/>
          <w:b/>
          <w:bCs/>
        </w:rPr>
        <w:t>Company or Recruiting Firm:</w:t>
      </w:r>
      <w:r w:rsidR="00EF267B">
        <w:rPr>
          <w:rFonts w:ascii="Arial" w:hAnsi="Arial" w:cs="Arial"/>
        </w:rPr>
        <w:t xml:space="preserve"> </w:t>
      </w:r>
      <w:r w:rsidR="00EF267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" w:name="Text8"/>
      <w:r w:rsidR="00EF267B">
        <w:rPr>
          <w:rFonts w:ascii="Arial" w:hAnsi="Arial" w:cs="Arial"/>
        </w:rPr>
        <w:instrText xml:space="preserve"> FORMTEXT </w:instrText>
      </w:r>
      <w:r w:rsidR="00EF267B">
        <w:rPr>
          <w:rFonts w:ascii="Arial" w:hAnsi="Arial" w:cs="Arial"/>
        </w:rPr>
      </w:r>
      <w:r w:rsidR="00EF267B">
        <w:rPr>
          <w:rFonts w:ascii="Arial" w:hAnsi="Arial" w:cs="Arial"/>
        </w:rPr>
        <w:fldChar w:fldCharType="separate"/>
      </w:r>
      <w:r w:rsidR="00EF267B">
        <w:rPr>
          <w:rFonts w:ascii="Arial" w:hAnsi="Arial" w:cs="Arial"/>
          <w:noProof/>
        </w:rPr>
        <w:t> </w:t>
      </w:r>
      <w:r w:rsidR="00EF267B">
        <w:rPr>
          <w:rFonts w:ascii="Arial" w:hAnsi="Arial" w:cs="Arial"/>
          <w:noProof/>
        </w:rPr>
        <w:t> </w:t>
      </w:r>
      <w:r w:rsidR="00EF267B">
        <w:rPr>
          <w:rFonts w:ascii="Arial" w:hAnsi="Arial" w:cs="Arial"/>
          <w:noProof/>
        </w:rPr>
        <w:t> </w:t>
      </w:r>
      <w:r w:rsidR="00EF267B">
        <w:rPr>
          <w:rFonts w:ascii="Arial" w:hAnsi="Arial" w:cs="Arial"/>
          <w:noProof/>
        </w:rPr>
        <w:t> </w:t>
      </w:r>
      <w:r w:rsidR="00EF267B">
        <w:rPr>
          <w:rFonts w:ascii="Arial" w:hAnsi="Arial" w:cs="Arial"/>
          <w:noProof/>
        </w:rPr>
        <w:t> </w:t>
      </w:r>
      <w:r w:rsidR="00EF267B">
        <w:rPr>
          <w:rFonts w:ascii="Arial" w:hAnsi="Arial" w:cs="Arial"/>
        </w:rPr>
        <w:fldChar w:fldCharType="end"/>
      </w:r>
      <w:bookmarkEnd w:id="1"/>
      <w:r w:rsidR="006C5F44">
        <w:rPr>
          <w:rFonts w:ascii="Arial" w:hAnsi="Arial" w:cs="Arial"/>
        </w:rPr>
        <w:br/>
      </w:r>
      <w:r w:rsidR="006C5F44">
        <w:rPr>
          <w:rFonts w:ascii="Arial" w:hAnsi="Arial" w:cs="Arial"/>
        </w:rPr>
        <w:br/>
      </w:r>
      <w:r w:rsidRPr="006C5F44">
        <w:rPr>
          <w:rFonts w:ascii="Arial" w:hAnsi="Arial" w:cs="Arial"/>
          <w:b/>
          <w:bCs/>
        </w:rPr>
        <w:t>Job Location: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2"/>
      <w:r>
        <w:rPr>
          <w:rFonts w:ascii="Arial" w:hAnsi="Arial" w:cs="Arial"/>
        </w:rPr>
        <w:t xml:space="preserve"> </w:t>
      </w:r>
      <w:r w:rsidR="0059691B">
        <w:rPr>
          <w:rFonts w:ascii="Arial" w:hAnsi="Arial" w:cs="Arial"/>
        </w:rPr>
        <w:br/>
      </w:r>
      <w:r w:rsidR="0059691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(City and state </w:t>
      </w:r>
      <w:r w:rsidRPr="00AE7B7A">
        <w:rPr>
          <w:rFonts w:ascii="Arial" w:hAnsi="Arial" w:cs="Arial"/>
          <w:i/>
        </w:rPr>
        <w:t>or</w:t>
      </w:r>
      <w:r>
        <w:rPr>
          <w:rFonts w:ascii="Arial" w:hAnsi="Arial" w:cs="Arial"/>
        </w:rPr>
        <w:t xml:space="preserve"> just state.)</w:t>
      </w:r>
      <w:r w:rsidR="006C5F44">
        <w:rPr>
          <w:rFonts w:ascii="Arial" w:hAnsi="Arial" w:cs="Arial"/>
        </w:rPr>
        <w:br/>
      </w:r>
      <w:r w:rsidR="006C5F44">
        <w:rPr>
          <w:rFonts w:ascii="Arial" w:hAnsi="Arial" w:cs="Arial"/>
        </w:rPr>
        <w:br/>
      </w:r>
      <w:r w:rsidRPr="006C5F44">
        <w:rPr>
          <w:rFonts w:ascii="Arial" w:hAnsi="Arial" w:cs="Arial"/>
          <w:b/>
          <w:bCs/>
        </w:rPr>
        <w:t>Job Responsibilities: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3"/>
      <w:r w:rsidR="006C5F44">
        <w:rPr>
          <w:rFonts w:ascii="Arial" w:hAnsi="Arial" w:cs="Arial"/>
        </w:rPr>
        <w:br/>
      </w:r>
      <w:r w:rsidR="006C5F44">
        <w:rPr>
          <w:rFonts w:ascii="Arial" w:hAnsi="Arial" w:cs="Arial"/>
        </w:rPr>
        <w:br/>
      </w:r>
      <w:r w:rsidRPr="006C5F44">
        <w:rPr>
          <w:rFonts w:ascii="Arial" w:hAnsi="Arial" w:cs="Arial"/>
          <w:b/>
          <w:bCs/>
        </w:rPr>
        <w:t>Job Qualifications: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4"/>
      <w:r w:rsidR="006C5F44">
        <w:rPr>
          <w:rFonts w:ascii="Arial" w:hAnsi="Arial" w:cs="Arial"/>
        </w:rPr>
        <w:br/>
      </w:r>
      <w:r w:rsidR="006C5F44">
        <w:rPr>
          <w:rFonts w:ascii="Arial" w:hAnsi="Arial" w:cs="Arial"/>
        </w:rPr>
        <w:br/>
      </w:r>
      <w:r w:rsidRPr="006C5F44">
        <w:rPr>
          <w:rFonts w:ascii="Arial" w:hAnsi="Arial" w:cs="Arial"/>
          <w:b/>
          <w:bCs/>
        </w:rPr>
        <w:t>Job Salary Range: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5"/>
      <w:r w:rsidR="006C5F44">
        <w:rPr>
          <w:rFonts w:ascii="Arial" w:hAnsi="Arial" w:cs="Arial"/>
        </w:rPr>
        <w:br/>
      </w:r>
      <w:r w:rsidR="006C5F44">
        <w:rPr>
          <w:rFonts w:ascii="Arial" w:hAnsi="Arial" w:cs="Arial"/>
        </w:rPr>
        <w:br/>
      </w:r>
      <w:r w:rsidRPr="006C5F44">
        <w:rPr>
          <w:rFonts w:ascii="Arial" w:hAnsi="Arial" w:cs="Arial"/>
          <w:b/>
          <w:bCs/>
        </w:rPr>
        <w:t>Respond By: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6"/>
      <w:r>
        <w:rPr>
          <w:rFonts w:ascii="Arial" w:hAnsi="Arial" w:cs="Arial"/>
        </w:rPr>
        <w:t xml:space="preserve">  </w:t>
      </w:r>
      <w:r w:rsidR="0059691B">
        <w:rPr>
          <w:rFonts w:ascii="Arial" w:hAnsi="Arial" w:cs="Arial"/>
        </w:rPr>
        <w:br/>
      </w:r>
      <w:r w:rsidR="0059691B">
        <w:rPr>
          <w:rFonts w:ascii="Arial" w:hAnsi="Arial" w:cs="Arial"/>
        </w:rPr>
        <w:tab/>
      </w:r>
      <w:r>
        <w:rPr>
          <w:rFonts w:ascii="Arial" w:hAnsi="Arial" w:cs="Arial"/>
        </w:rPr>
        <w:t>(Posting will be active on SCHC site for 30 days.)</w:t>
      </w:r>
      <w:r w:rsidR="00965904">
        <w:rPr>
          <w:rFonts w:ascii="Arial" w:hAnsi="Arial" w:cs="Arial"/>
        </w:rPr>
        <w:br/>
      </w:r>
      <w:r w:rsidR="00965904">
        <w:rPr>
          <w:rFonts w:ascii="Arial" w:hAnsi="Arial" w:cs="Arial"/>
        </w:rPr>
        <w:br/>
      </w:r>
      <w:r w:rsidRPr="006C5F44">
        <w:rPr>
          <w:rFonts w:ascii="Arial" w:hAnsi="Arial" w:cs="Arial"/>
          <w:b/>
          <w:bCs/>
        </w:rPr>
        <w:t>Reply 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7"/>
      <w:r>
        <w:rPr>
          <w:rFonts w:ascii="Arial" w:hAnsi="Arial" w:cs="Arial"/>
        </w:rPr>
        <w:t xml:space="preserve">  </w:t>
      </w:r>
      <w:r w:rsidR="0059691B">
        <w:rPr>
          <w:rFonts w:ascii="Arial" w:hAnsi="Arial" w:cs="Arial"/>
        </w:rPr>
        <w:br/>
      </w:r>
      <w:r w:rsidR="0059691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(A name </w:t>
      </w:r>
      <w:r w:rsidRPr="00D05491">
        <w:rPr>
          <w:rFonts w:ascii="Arial" w:hAnsi="Arial" w:cs="Arial"/>
          <w:i/>
        </w:rPr>
        <w:t>and</w:t>
      </w:r>
      <w:r>
        <w:rPr>
          <w:rFonts w:ascii="Arial" w:hAnsi="Arial" w:cs="Arial"/>
        </w:rPr>
        <w:t xml:space="preserve"> a phone number or email address must be supplied.)</w:t>
      </w:r>
      <w:r w:rsidR="00D30708">
        <w:rPr>
          <w:rFonts w:ascii="Arial" w:hAnsi="Arial" w:cs="Arial"/>
        </w:rPr>
        <w:br/>
      </w:r>
      <w:r w:rsidR="00D30708">
        <w:rPr>
          <w:rFonts w:ascii="Arial" w:hAnsi="Arial" w:cs="Arial"/>
        </w:rPr>
        <w:br/>
      </w:r>
      <w:r w:rsidR="0059691B" w:rsidRPr="00D30708">
        <w:rPr>
          <w:rFonts w:ascii="Arial" w:hAnsi="Arial" w:cs="Arial"/>
          <w:b/>
          <w:bCs/>
        </w:rPr>
        <w:t>Link to Job Posting:</w:t>
      </w:r>
      <w:r w:rsidR="0059691B">
        <w:rPr>
          <w:rFonts w:ascii="Arial" w:hAnsi="Arial" w:cs="Arial"/>
        </w:rPr>
        <w:t xml:space="preserve">  </w:t>
      </w:r>
      <w:r w:rsidR="0059691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9691B">
        <w:rPr>
          <w:rFonts w:ascii="Arial" w:hAnsi="Arial" w:cs="Arial"/>
        </w:rPr>
        <w:instrText xml:space="preserve"> FORMTEXT </w:instrText>
      </w:r>
      <w:r w:rsidR="0059691B">
        <w:rPr>
          <w:rFonts w:ascii="Arial" w:hAnsi="Arial" w:cs="Arial"/>
        </w:rPr>
      </w:r>
      <w:r w:rsidR="0059691B">
        <w:rPr>
          <w:rFonts w:ascii="Arial" w:hAnsi="Arial" w:cs="Arial"/>
        </w:rPr>
        <w:fldChar w:fldCharType="separate"/>
      </w:r>
      <w:r w:rsidR="0059691B">
        <w:rPr>
          <w:rFonts w:ascii="Arial" w:hAnsi="Arial" w:cs="Arial"/>
          <w:noProof/>
        </w:rPr>
        <w:t> </w:t>
      </w:r>
      <w:r w:rsidR="0059691B">
        <w:rPr>
          <w:rFonts w:ascii="Arial" w:hAnsi="Arial" w:cs="Arial"/>
          <w:noProof/>
        </w:rPr>
        <w:t> </w:t>
      </w:r>
      <w:r w:rsidR="0059691B">
        <w:rPr>
          <w:rFonts w:ascii="Arial" w:hAnsi="Arial" w:cs="Arial"/>
          <w:noProof/>
        </w:rPr>
        <w:t> </w:t>
      </w:r>
      <w:r w:rsidR="0059691B">
        <w:rPr>
          <w:rFonts w:ascii="Arial" w:hAnsi="Arial" w:cs="Arial"/>
          <w:noProof/>
        </w:rPr>
        <w:t> </w:t>
      </w:r>
      <w:r w:rsidR="0059691B">
        <w:rPr>
          <w:rFonts w:ascii="Arial" w:hAnsi="Arial" w:cs="Arial"/>
          <w:noProof/>
        </w:rPr>
        <w:t> </w:t>
      </w:r>
      <w:r w:rsidR="0059691B">
        <w:rPr>
          <w:rFonts w:ascii="Arial" w:hAnsi="Arial" w:cs="Arial"/>
        </w:rPr>
        <w:fldChar w:fldCharType="end"/>
      </w:r>
      <w:r w:rsidR="0059691B">
        <w:rPr>
          <w:rFonts w:ascii="Arial" w:hAnsi="Arial" w:cs="Arial"/>
        </w:rPr>
        <w:t xml:space="preserve">  </w:t>
      </w:r>
      <w:r w:rsidR="0059691B">
        <w:rPr>
          <w:rFonts w:ascii="Arial" w:hAnsi="Arial" w:cs="Arial"/>
        </w:rPr>
        <w:br/>
        <w:t>(SCHC will post a link to online postings, but SCHC is not responsible for maintaining any such links)</w:t>
      </w:r>
      <w:r w:rsidR="00965904">
        <w:rPr>
          <w:rFonts w:ascii="Arial" w:hAnsi="Arial" w:cs="Arial"/>
        </w:rPr>
        <w:br/>
      </w:r>
      <w:r w:rsidR="00965904">
        <w:rPr>
          <w:rFonts w:ascii="Arial" w:hAnsi="Arial" w:cs="Arial"/>
        </w:rPr>
        <w:br/>
      </w:r>
      <w:r w:rsidR="00965904">
        <w:rPr>
          <w:rFonts w:ascii="Arial" w:hAnsi="Arial" w:cs="Arial"/>
        </w:rPr>
        <w:br/>
      </w:r>
      <w:r w:rsidR="00A11082">
        <w:rPr>
          <w:rFonts w:ascii="Arial" w:hAnsi="Arial" w:cs="Arial"/>
        </w:rPr>
        <w:t>All fields must be completed.</w:t>
      </w:r>
    </w:p>
    <w:p w14:paraId="5F8AEA1E" w14:textId="4F4D0A1F" w:rsidR="00A11082" w:rsidRDefault="00A11082" w:rsidP="0028262B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Send this completed form to </w:t>
      </w:r>
      <w:hyperlink r:id="rId9" w:history="1">
        <w:r w:rsidRPr="00E214F4">
          <w:rPr>
            <w:rStyle w:val="Hyperlink"/>
            <w:rFonts w:ascii="Arial" w:hAnsi="Arial" w:cs="Arial"/>
          </w:rPr>
          <w:t>schc.lori@verizon.net</w:t>
        </w:r>
      </w:hyperlink>
      <w:r>
        <w:rPr>
          <w:rFonts w:ascii="Arial" w:hAnsi="Arial" w:cs="Arial"/>
        </w:rPr>
        <w:t xml:space="preserve"> for review and posting.</w:t>
      </w:r>
      <w:hyperlink r:id="rId10" w:history="1"/>
      <w:r>
        <w:rPr>
          <w:rFonts w:ascii="Arial" w:hAnsi="Arial" w:cs="Arial"/>
        </w:rPr>
        <w:t xml:space="preserve"> </w:t>
      </w:r>
    </w:p>
    <w:p w14:paraId="6F446A18" w14:textId="77777777" w:rsidR="000E45FB" w:rsidRDefault="00A11082" w:rsidP="000E45FB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There is no charge for posting on the web site but all submissions must be reviewed prior to posting.</w:t>
      </w:r>
    </w:p>
    <w:sectPr w:rsidR="000E45FB" w:rsidSect="00233625">
      <w:footerReference w:type="even" r:id="rId11"/>
      <w:footerReference w:type="default" r:id="rId12"/>
      <w:pgSz w:w="12240" w:h="15840" w:code="1"/>
      <w:pgMar w:top="720" w:right="1440" w:bottom="1440" w:left="1440" w:header="720" w:footer="3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B049D" w14:textId="77777777" w:rsidR="004E6091" w:rsidRDefault="004E6091" w:rsidP="00E340F0">
      <w:r>
        <w:separator/>
      </w:r>
    </w:p>
  </w:endnote>
  <w:endnote w:type="continuationSeparator" w:id="0">
    <w:p w14:paraId="5F3A5DEC" w14:textId="77777777" w:rsidR="004E6091" w:rsidRDefault="004E6091" w:rsidP="00E34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F5DAF" w14:textId="77777777" w:rsidR="00E340F0" w:rsidRDefault="00E340F0" w:rsidP="00E340F0">
    <w:pPr>
      <w:pStyle w:val="Footer"/>
      <w:tabs>
        <w:tab w:val="clear" w:pos="4320"/>
        <w:tab w:val="clear" w:pos="8640"/>
        <w:tab w:val="center" w:pos="4680"/>
        <w:tab w:val="right" w:pos="9360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1F953" w14:textId="77777777" w:rsidR="009D0193" w:rsidRPr="002A442A" w:rsidRDefault="009D0193" w:rsidP="002A442A">
    <w:pPr>
      <w:jc w:val="center"/>
      <w:rPr>
        <w:rFonts w:ascii="Arial" w:hAnsi="Arial"/>
        <w:i/>
        <w:sz w:val="16"/>
        <w:szCs w:val="16"/>
      </w:rPr>
    </w:pPr>
    <w:r w:rsidRPr="00233625">
      <w:rPr>
        <w:rFonts w:ascii="Arial" w:hAnsi="Arial"/>
        <w:i/>
        <w:sz w:val="16"/>
        <w:szCs w:val="16"/>
      </w:rPr>
      <w:t>Society for Chemical Hazard Communication</w:t>
    </w:r>
  </w:p>
  <w:p w14:paraId="73C6CA61" w14:textId="77777777" w:rsidR="00F5115A" w:rsidRPr="00A671B0" w:rsidRDefault="00F5115A" w:rsidP="0059691B">
    <w:pPr>
      <w:spacing w:before="120"/>
      <w:jc w:val="center"/>
      <w:rPr>
        <w:rFonts w:ascii="Arial" w:hAnsi="Arial"/>
        <w:sz w:val="16"/>
        <w:szCs w:val="16"/>
      </w:rPr>
    </w:pPr>
    <w:r w:rsidRPr="00A671B0">
      <w:rPr>
        <w:rFonts w:ascii="Arial" w:hAnsi="Arial"/>
        <w:sz w:val="16"/>
        <w:szCs w:val="16"/>
      </w:rPr>
      <w:t>P</w:t>
    </w:r>
    <w:r w:rsidR="00A671B0">
      <w:rPr>
        <w:rFonts w:ascii="Arial" w:hAnsi="Arial"/>
        <w:sz w:val="16"/>
        <w:szCs w:val="16"/>
      </w:rPr>
      <w:t xml:space="preserve">.O. Box 1392       Annandale, VA 22003-9392       </w:t>
    </w:r>
    <w:r w:rsidRPr="00A671B0">
      <w:rPr>
        <w:rFonts w:ascii="Arial" w:hAnsi="Arial"/>
        <w:sz w:val="16"/>
        <w:szCs w:val="16"/>
      </w:rPr>
      <w:t>Phone: 703-658-9246</w:t>
    </w:r>
    <w:r w:rsidR="009D0193">
      <w:rPr>
        <w:rFonts w:ascii="Arial" w:hAnsi="Arial"/>
        <w:sz w:val="16"/>
        <w:szCs w:val="16"/>
      </w:rPr>
      <w:t xml:space="preserve">       </w:t>
    </w:r>
    <w:r w:rsidRPr="00A671B0">
      <w:rPr>
        <w:rFonts w:ascii="Arial" w:hAnsi="Arial"/>
        <w:sz w:val="16"/>
        <w:szCs w:val="16"/>
      </w:rPr>
      <w:t>Fax: 703-658-9247</w:t>
    </w:r>
    <w:r w:rsidR="009D0193">
      <w:rPr>
        <w:rFonts w:ascii="Arial" w:hAnsi="Arial"/>
        <w:sz w:val="16"/>
        <w:szCs w:val="16"/>
      </w:rPr>
      <w:t xml:space="preserve">       www.schc.org  </w:t>
    </w:r>
  </w:p>
  <w:p w14:paraId="2C4ED45D" w14:textId="0175B720" w:rsidR="00F5115A" w:rsidRPr="0059691B" w:rsidRDefault="00F5115A" w:rsidP="00F5115A">
    <w:pPr>
      <w:pStyle w:val="Footer"/>
      <w:rPr>
        <w:rFonts w:ascii="Arial" w:hAnsi="Arial" w:cs="Arial"/>
      </w:rPr>
    </w:pPr>
  </w:p>
  <w:p w14:paraId="1BFEF682" w14:textId="68CC3064" w:rsidR="0059691B" w:rsidRPr="0059691B" w:rsidRDefault="0059691B" w:rsidP="0059691B">
    <w:pPr>
      <w:pStyle w:val="Footer"/>
      <w:jc w:val="right"/>
      <w:rPr>
        <w:rFonts w:ascii="Arial" w:hAnsi="Arial" w:cs="Arial"/>
        <w:sz w:val="14"/>
        <w:szCs w:val="14"/>
      </w:rPr>
    </w:pPr>
    <w:r w:rsidRPr="0059691B">
      <w:rPr>
        <w:rFonts w:ascii="Arial" w:hAnsi="Arial" w:cs="Arial"/>
        <w:sz w:val="14"/>
        <w:szCs w:val="14"/>
      </w:rPr>
      <w:t>Form Updated: November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6BC32" w14:textId="77777777" w:rsidR="004E6091" w:rsidRDefault="004E6091" w:rsidP="00E340F0">
      <w:r>
        <w:separator/>
      </w:r>
    </w:p>
  </w:footnote>
  <w:footnote w:type="continuationSeparator" w:id="0">
    <w:p w14:paraId="01F1998C" w14:textId="77777777" w:rsidR="004E6091" w:rsidRDefault="004E6091" w:rsidP="00E340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90BB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047872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DPHxOq+W5kI3IWLFifYQii+548Wd9FGtQf0afB6+Zxb06FNWcdcZV7KRoCRpVv6jjv5Y8k9v4MrOIiuPU6V7BA==" w:salt="OxXV8GPGnq5K/KxxFf5/aQ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491"/>
    <w:rsid w:val="000323A0"/>
    <w:rsid w:val="00036472"/>
    <w:rsid w:val="000366A0"/>
    <w:rsid w:val="000712BF"/>
    <w:rsid w:val="000C08FE"/>
    <w:rsid w:val="000E45FB"/>
    <w:rsid w:val="00192B67"/>
    <w:rsid w:val="001D4A52"/>
    <w:rsid w:val="00211432"/>
    <w:rsid w:val="00217359"/>
    <w:rsid w:val="00233625"/>
    <w:rsid w:val="0024305E"/>
    <w:rsid w:val="0028262B"/>
    <w:rsid w:val="002A442A"/>
    <w:rsid w:val="0032560F"/>
    <w:rsid w:val="003349E8"/>
    <w:rsid w:val="00344592"/>
    <w:rsid w:val="0036556E"/>
    <w:rsid w:val="00377FB1"/>
    <w:rsid w:val="003C281A"/>
    <w:rsid w:val="003E0E9E"/>
    <w:rsid w:val="003F7133"/>
    <w:rsid w:val="00407A51"/>
    <w:rsid w:val="004D4FBC"/>
    <w:rsid w:val="004E6091"/>
    <w:rsid w:val="00516EE1"/>
    <w:rsid w:val="00545990"/>
    <w:rsid w:val="0059691B"/>
    <w:rsid w:val="005C1038"/>
    <w:rsid w:val="00621F33"/>
    <w:rsid w:val="00626F70"/>
    <w:rsid w:val="00647FDD"/>
    <w:rsid w:val="006750A4"/>
    <w:rsid w:val="006939C8"/>
    <w:rsid w:val="006C5F44"/>
    <w:rsid w:val="006F30E8"/>
    <w:rsid w:val="006F3241"/>
    <w:rsid w:val="007105D0"/>
    <w:rsid w:val="0071139C"/>
    <w:rsid w:val="007204B9"/>
    <w:rsid w:val="007403A4"/>
    <w:rsid w:val="0074045B"/>
    <w:rsid w:val="007F19FE"/>
    <w:rsid w:val="007F3DF1"/>
    <w:rsid w:val="00804B6C"/>
    <w:rsid w:val="00814402"/>
    <w:rsid w:val="008253FD"/>
    <w:rsid w:val="008740BA"/>
    <w:rsid w:val="008A70A9"/>
    <w:rsid w:val="008C50CC"/>
    <w:rsid w:val="00965904"/>
    <w:rsid w:val="009C7959"/>
    <w:rsid w:val="009D0193"/>
    <w:rsid w:val="00A11082"/>
    <w:rsid w:val="00A135FB"/>
    <w:rsid w:val="00A671B0"/>
    <w:rsid w:val="00A7192A"/>
    <w:rsid w:val="00A87A44"/>
    <w:rsid w:val="00AE7B7A"/>
    <w:rsid w:val="00B41081"/>
    <w:rsid w:val="00B42E0A"/>
    <w:rsid w:val="00B704E4"/>
    <w:rsid w:val="00BD2785"/>
    <w:rsid w:val="00C1532B"/>
    <w:rsid w:val="00C81C07"/>
    <w:rsid w:val="00C924F4"/>
    <w:rsid w:val="00CC341E"/>
    <w:rsid w:val="00CE2D8C"/>
    <w:rsid w:val="00D05491"/>
    <w:rsid w:val="00D30708"/>
    <w:rsid w:val="00DA2ECC"/>
    <w:rsid w:val="00DA311F"/>
    <w:rsid w:val="00DD7E5E"/>
    <w:rsid w:val="00DF5920"/>
    <w:rsid w:val="00E24D15"/>
    <w:rsid w:val="00E340F0"/>
    <w:rsid w:val="00E37D81"/>
    <w:rsid w:val="00E37E73"/>
    <w:rsid w:val="00E72F99"/>
    <w:rsid w:val="00E91E4D"/>
    <w:rsid w:val="00E96404"/>
    <w:rsid w:val="00EF267B"/>
    <w:rsid w:val="00F5115A"/>
    <w:rsid w:val="00F80C05"/>
    <w:rsid w:val="00F94EBF"/>
    <w:rsid w:val="00F978E2"/>
    <w:rsid w:val="00FF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E62F81"/>
  <w15:chartTrackingRefBased/>
  <w15:docId w15:val="{18BE9B71-3686-464D-ACBE-20699F9A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right" w:pos="9180"/>
      </w:tabs>
      <w:spacing w:before="120" w:line="360" w:lineRule="auto"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  <w:tab w:val="left" w:pos="0"/>
        <w:tab w:val="left" w:pos="1037"/>
        <w:tab w:val="left" w:pos="3600"/>
        <w:tab w:val="left" w:pos="4320"/>
        <w:tab w:val="left" w:pos="6336"/>
      </w:tabs>
      <w:suppressAutoHyphens/>
      <w:jc w:val="both"/>
      <w:outlineLvl w:val="1"/>
    </w:pPr>
    <w:rPr>
      <w:rFonts w:ascii="Arial" w:hAnsi="Arial"/>
      <w:b/>
      <w:spacing w:val="-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04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E340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0F0"/>
  </w:style>
  <w:style w:type="paragraph" w:styleId="BodyText">
    <w:name w:val="Body Text"/>
    <w:basedOn w:val="Normal"/>
    <w:link w:val="BodyTextChar"/>
    <w:rsid w:val="00377FB1"/>
    <w:rPr>
      <w:rFonts w:ascii="Arial" w:hAnsi="Arial"/>
      <w:sz w:val="18"/>
      <w:lang w:val="x-none" w:eastAsia="x-none"/>
    </w:rPr>
  </w:style>
  <w:style w:type="character" w:customStyle="1" w:styleId="BodyTextChar">
    <w:name w:val="Body Text Char"/>
    <w:link w:val="BodyText"/>
    <w:rsid w:val="00377FB1"/>
    <w:rPr>
      <w:rFonts w:ascii="Arial" w:hAnsi="Arial" w:cs="Arial"/>
      <w:sz w:val="18"/>
    </w:rPr>
  </w:style>
  <w:style w:type="character" w:styleId="Hyperlink">
    <w:name w:val="Hyperlink"/>
    <w:rsid w:val="00516E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7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chc.lori@verizon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chc.lori@verizon.net?subject=SCHC%20Job%20Posting%20Request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%20Levine\Documents\Custom%20Office%20Templates\SCHC%20Letterhead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177FD6-92FE-4791-91E0-15C8891A9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SCHC Letterhead 2014</Template>
  <TotalTime>10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COMMITTEE FEEDBACK</vt:lpstr>
    </vt:vector>
  </TitlesOfParts>
  <Company>Phillips Petroleum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COMMITTEE FEEDBACK</dc:title>
  <dc:subject/>
  <dc:creator>Daniel Levine</dc:creator>
  <cp:keywords/>
  <cp:lastModifiedBy>SCHC SCHC</cp:lastModifiedBy>
  <cp:revision>9</cp:revision>
  <cp:lastPrinted>2014-12-16T06:02:00Z</cp:lastPrinted>
  <dcterms:created xsi:type="dcterms:W3CDTF">2014-12-16T06:03:00Z</dcterms:created>
  <dcterms:modified xsi:type="dcterms:W3CDTF">2022-05-04T14:29:00Z</dcterms:modified>
</cp:coreProperties>
</file>